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1"/>
        <w:tblW w:w="5003" w:type="pct"/>
        <w:tblLook w:val="04A0" w:firstRow="1" w:lastRow="0" w:firstColumn="1" w:lastColumn="0" w:noHBand="0" w:noVBand="1"/>
      </w:tblPr>
      <w:tblGrid>
        <w:gridCol w:w="367"/>
        <w:gridCol w:w="1719"/>
        <w:gridCol w:w="1673"/>
        <w:gridCol w:w="395"/>
        <w:gridCol w:w="874"/>
        <w:gridCol w:w="1570"/>
        <w:gridCol w:w="11"/>
        <w:gridCol w:w="395"/>
        <w:gridCol w:w="2352"/>
      </w:tblGrid>
      <w:tr w:rsidR="00650259" w:rsidRPr="00AF351B" w14:paraId="313F5742" w14:textId="77777777" w:rsidTr="0058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gridSpan w:val="2"/>
            <w:vAlign w:val="center"/>
          </w:tcPr>
          <w:p w14:paraId="011CF4E2" w14:textId="70A66FA6" w:rsidR="00650259" w:rsidRPr="00AF351B" w:rsidRDefault="005E24A1" w:rsidP="00EF20B0">
            <w:pPr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t>Company</w:t>
            </w:r>
          </w:p>
        </w:tc>
        <w:tc>
          <w:tcPr>
            <w:tcW w:w="3882" w:type="pct"/>
            <w:gridSpan w:val="7"/>
            <w:vAlign w:val="center"/>
          </w:tcPr>
          <w:p w14:paraId="4EEB3AE6" w14:textId="77777777" w:rsidR="00650259" w:rsidRPr="00AF351B" w:rsidRDefault="00650259" w:rsidP="00EF20B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50259" w:rsidRPr="00AF351B" w14:paraId="4C1A9CFF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gridSpan w:val="2"/>
            <w:vAlign w:val="center"/>
          </w:tcPr>
          <w:p w14:paraId="66034BC7" w14:textId="3C162B91" w:rsidR="00650259" w:rsidRPr="00AF351B" w:rsidRDefault="005E24A1" w:rsidP="00EF20B0">
            <w:pPr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t xml:space="preserve">Representative </w:t>
            </w:r>
          </w:p>
        </w:tc>
        <w:tc>
          <w:tcPr>
            <w:tcW w:w="3882" w:type="pct"/>
            <w:gridSpan w:val="7"/>
            <w:vAlign w:val="center"/>
          </w:tcPr>
          <w:p w14:paraId="277EF21A" w14:textId="77777777" w:rsidR="00650259" w:rsidRPr="00AF351B" w:rsidRDefault="00650259" w:rsidP="00EF20B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50259" w:rsidRPr="00AF351B" w14:paraId="7D3B30C5" w14:textId="77777777" w:rsidTr="0058589B">
        <w:sdt>
          <w:sdtPr>
            <w:rPr>
              <w:sz w:val="20"/>
              <w:szCs w:val="20"/>
            </w:rPr>
            <w:id w:val="572943512"/>
            <w:placeholder>
              <w:docPart w:val="E54BA06D91D449018C5477E329BBEA3A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15" w:type="pct"/>
                <w:gridSpan w:val="2"/>
                <w:vAlign w:val="center"/>
              </w:tcPr>
              <w:p w14:paraId="3405BC67" w14:textId="77777777" w:rsidR="00650259" w:rsidRPr="00AF351B" w:rsidRDefault="00346DE2" w:rsidP="00EF20B0">
                <w:pPr>
                  <w:rPr>
                    <w:sz w:val="20"/>
                    <w:szCs w:val="20"/>
                  </w:rPr>
                </w:pPr>
                <w:r w:rsidRPr="00AF351B">
                  <w:rPr>
                    <w:sz w:val="20"/>
                    <w:szCs w:val="20"/>
                  </w:rPr>
                  <w:t>Address</w:t>
                </w:r>
              </w:p>
            </w:tc>
          </w:sdtContent>
        </w:sdt>
        <w:tc>
          <w:tcPr>
            <w:tcW w:w="3882" w:type="pct"/>
            <w:gridSpan w:val="7"/>
            <w:vAlign w:val="center"/>
          </w:tcPr>
          <w:p w14:paraId="5B19861F" w14:textId="77777777" w:rsidR="00650259" w:rsidRPr="00AF351B" w:rsidRDefault="00650259" w:rsidP="00EF20B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50259" w:rsidRPr="00AF351B" w14:paraId="099DA6EB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20"/>
              <w:szCs w:val="20"/>
            </w:rPr>
            <w:id w:val="-521243642"/>
            <w:placeholder>
              <w:docPart w:val="E72E317CBD5B4D80A4548442CB623E05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15" w:type="pct"/>
                <w:gridSpan w:val="2"/>
                <w:vAlign w:val="center"/>
              </w:tcPr>
              <w:p w14:paraId="62CAE9C7" w14:textId="77777777" w:rsidR="00650259" w:rsidRPr="00AF351B" w:rsidRDefault="00346DE2" w:rsidP="00EF20B0">
                <w:pPr>
                  <w:rPr>
                    <w:sz w:val="20"/>
                    <w:szCs w:val="20"/>
                  </w:rPr>
                </w:pPr>
                <w:r w:rsidRPr="00AF351B">
                  <w:rPr>
                    <w:sz w:val="20"/>
                    <w:szCs w:val="20"/>
                  </w:rPr>
                  <w:t>City/State/Zip</w:t>
                </w:r>
              </w:p>
            </w:tc>
          </w:sdtContent>
        </w:sdt>
        <w:tc>
          <w:tcPr>
            <w:tcW w:w="3882" w:type="pct"/>
            <w:gridSpan w:val="7"/>
            <w:vAlign w:val="center"/>
          </w:tcPr>
          <w:p w14:paraId="1D776D02" w14:textId="77777777" w:rsidR="00650259" w:rsidRPr="00AF351B" w:rsidRDefault="00650259" w:rsidP="00EF20B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50259" w:rsidRPr="00AF351B" w14:paraId="1941F67D" w14:textId="77777777" w:rsidTr="00585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gridSpan w:val="2"/>
            <w:vAlign w:val="center"/>
          </w:tcPr>
          <w:p w14:paraId="001939E6" w14:textId="05785ED8" w:rsidR="00650259" w:rsidRPr="00AF351B" w:rsidRDefault="005E24A1" w:rsidP="00EF20B0">
            <w:pPr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t>Work Phone</w:t>
            </w:r>
          </w:p>
        </w:tc>
        <w:tc>
          <w:tcPr>
            <w:tcW w:w="1572" w:type="pct"/>
            <w:gridSpan w:val="3"/>
            <w:vAlign w:val="center"/>
          </w:tcPr>
          <w:p w14:paraId="62CEECB1" w14:textId="77777777" w:rsidR="00650259" w:rsidRPr="00AF351B" w:rsidRDefault="00650259" w:rsidP="00EF20B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74967882"/>
            <w:placeholder>
              <w:docPart w:val="B85068523FA0404197EFC8E11C1E1A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9" w:type="pct"/>
                <w:vAlign w:val="center"/>
              </w:tcPr>
              <w:p w14:paraId="375B2EB9" w14:textId="77777777" w:rsidR="00650259" w:rsidRPr="00AF351B" w:rsidRDefault="00346DE2" w:rsidP="00EF20B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DF7288">
                  <w:rPr>
                    <w:b/>
                    <w:bCs/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471" w:type="pct"/>
            <w:gridSpan w:val="3"/>
            <w:vAlign w:val="center"/>
          </w:tcPr>
          <w:p w14:paraId="401C5050" w14:textId="77777777" w:rsidR="00650259" w:rsidRPr="00AF351B" w:rsidRDefault="00650259" w:rsidP="00EF20B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50259" w:rsidRPr="00AF351B" w14:paraId="2341604A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20"/>
              <w:szCs w:val="20"/>
            </w:rPr>
            <w:id w:val="-965116832"/>
            <w:placeholder>
              <w:docPart w:val="1451E63554C24E49B111B7FA08D31DC5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15" w:type="pct"/>
                <w:gridSpan w:val="2"/>
                <w:vAlign w:val="center"/>
              </w:tcPr>
              <w:p w14:paraId="1299E2B1" w14:textId="77777777" w:rsidR="00650259" w:rsidRPr="00AF351B" w:rsidRDefault="00346DE2" w:rsidP="00EF20B0">
                <w:pPr>
                  <w:rPr>
                    <w:sz w:val="20"/>
                    <w:szCs w:val="20"/>
                  </w:rPr>
                </w:pPr>
                <w:r w:rsidRPr="00AF351B">
                  <w:rPr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882" w:type="pct"/>
            <w:gridSpan w:val="7"/>
            <w:vAlign w:val="center"/>
          </w:tcPr>
          <w:p w14:paraId="349A6C81" w14:textId="77777777" w:rsidR="00650259" w:rsidRPr="00AF351B" w:rsidRDefault="00650259" w:rsidP="00EF20B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50259" w:rsidRPr="00AF351B" w14:paraId="1008B967" w14:textId="77777777" w:rsidTr="0058589B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7" w:type="pct"/>
            <w:gridSpan w:val="9"/>
            <w:vAlign w:val="center"/>
          </w:tcPr>
          <w:p w14:paraId="077A1027" w14:textId="343A1706" w:rsidR="00E2010A" w:rsidRPr="00AF351B" w:rsidRDefault="00E2010A" w:rsidP="00EF20B0">
            <w:pPr>
              <w:spacing w:before="24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t>Describe the project</w:t>
            </w:r>
            <w:r w:rsidR="00F820A5">
              <w:rPr>
                <w:sz w:val="20"/>
                <w:szCs w:val="20"/>
              </w:rPr>
              <w:t>:</w:t>
            </w:r>
          </w:p>
          <w:p w14:paraId="1E17BF0B" w14:textId="77777777" w:rsidR="00650259" w:rsidRPr="00AF351B" w:rsidRDefault="00650259" w:rsidP="00EF20B0">
            <w:pPr>
              <w:rPr>
                <w:rFonts w:asciiTheme="majorHAnsi" w:hAnsiTheme="majorHAnsi"/>
                <w:b w:val="0"/>
                <w:sz w:val="20"/>
                <w:szCs w:val="20"/>
              </w:rPr>
            </w:pPr>
          </w:p>
        </w:tc>
      </w:tr>
      <w:tr w:rsidR="00346DE2" w:rsidRPr="00AF351B" w14:paraId="31D5E75D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7" w:type="pct"/>
            <w:gridSpan w:val="9"/>
            <w:vAlign w:val="center"/>
          </w:tcPr>
          <w:p w14:paraId="0822B19B" w14:textId="6949701A" w:rsidR="00E2010A" w:rsidRDefault="00E2010A" w:rsidP="00EF20B0">
            <w:pPr>
              <w:spacing w:before="240"/>
              <w:rPr>
                <w:sz w:val="20"/>
                <w:szCs w:val="20"/>
              </w:rPr>
            </w:pPr>
          </w:p>
          <w:p w14:paraId="415E8085" w14:textId="77777777" w:rsidR="0045270D" w:rsidRDefault="0045270D" w:rsidP="00EF20B0">
            <w:pPr>
              <w:spacing w:before="240"/>
              <w:rPr>
                <w:sz w:val="20"/>
                <w:szCs w:val="20"/>
              </w:rPr>
            </w:pPr>
          </w:p>
          <w:p w14:paraId="39BD64EF" w14:textId="0623027A" w:rsidR="0045270D" w:rsidRPr="00AF351B" w:rsidRDefault="0045270D" w:rsidP="00EF20B0">
            <w:pPr>
              <w:spacing w:before="240"/>
              <w:rPr>
                <w:sz w:val="20"/>
                <w:szCs w:val="20"/>
              </w:rPr>
            </w:pPr>
          </w:p>
        </w:tc>
      </w:tr>
      <w:tr w:rsidR="00516B1A" w:rsidRPr="00AF351B" w14:paraId="2F1984BA" w14:textId="77777777" w:rsidTr="00585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7" w:type="pct"/>
            <w:gridSpan w:val="9"/>
            <w:vAlign w:val="center"/>
          </w:tcPr>
          <w:p w14:paraId="0789088C" w14:textId="33921C12" w:rsidR="00E2010A" w:rsidRPr="00AF351B" w:rsidRDefault="00592BF7" w:rsidP="00EF20B0">
            <w:pPr>
              <w:spacing w:before="24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t>Describe the deliverables for Productive Resources to provide as part of the engagement (indicate any milestones by grouping by phases (e.g., P1, P2, …)</w:t>
            </w:r>
            <w:r w:rsidR="00F820A5">
              <w:rPr>
                <w:sz w:val="20"/>
                <w:szCs w:val="20"/>
              </w:rPr>
              <w:t>:</w:t>
            </w:r>
            <w:r w:rsidR="000C295B">
              <w:rPr>
                <w:sz w:val="20"/>
                <w:szCs w:val="20"/>
              </w:rPr>
              <w:br/>
            </w:r>
          </w:p>
        </w:tc>
      </w:tr>
      <w:tr w:rsidR="00516B1A" w:rsidRPr="00AF351B" w14:paraId="28F4BBA2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7" w:type="pct"/>
            <w:gridSpan w:val="9"/>
            <w:vAlign w:val="center"/>
          </w:tcPr>
          <w:p w14:paraId="68DCF50A" w14:textId="77777777" w:rsidR="0045270D" w:rsidRDefault="0045270D" w:rsidP="00EF20B0">
            <w:pPr>
              <w:spacing w:before="240"/>
              <w:rPr>
                <w:sz w:val="20"/>
                <w:szCs w:val="20"/>
              </w:rPr>
            </w:pPr>
          </w:p>
          <w:p w14:paraId="0820B196" w14:textId="77777777" w:rsidR="0045270D" w:rsidRDefault="0045270D" w:rsidP="00EF20B0">
            <w:pPr>
              <w:spacing w:before="240"/>
              <w:rPr>
                <w:sz w:val="20"/>
                <w:szCs w:val="20"/>
              </w:rPr>
            </w:pPr>
          </w:p>
          <w:p w14:paraId="526FE017" w14:textId="406998CD" w:rsidR="00E2010A" w:rsidRPr="00AF351B" w:rsidRDefault="00E2010A" w:rsidP="00EF20B0">
            <w:pPr>
              <w:spacing w:before="240"/>
              <w:rPr>
                <w:sz w:val="20"/>
                <w:szCs w:val="20"/>
              </w:rPr>
            </w:pPr>
          </w:p>
        </w:tc>
      </w:tr>
      <w:tr w:rsidR="0071694E" w:rsidRPr="00AF351B" w14:paraId="1E2F7B9F" w14:textId="77777777" w:rsidTr="00585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pct"/>
            <w:gridSpan w:val="3"/>
            <w:vAlign w:val="center"/>
          </w:tcPr>
          <w:p w14:paraId="07055F6F" w14:textId="6E6BF94F" w:rsidR="0071694E" w:rsidRPr="00AF351B" w:rsidRDefault="0071694E" w:rsidP="00EF20B0">
            <w:pPr>
              <w:spacing w:before="24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t>List the engineering disciplines needed for the project: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523" w:type="pct"/>
            <w:gridSpan w:val="4"/>
            <w:vAlign w:val="center"/>
          </w:tcPr>
          <w:p w14:paraId="36A7819A" w14:textId="77777777" w:rsidR="0071694E" w:rsidRPr="0058589B" w:rsidRDefault="0071694E" w:rsidP="00EF20B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t>List the skills needed:</w:t>
            </w:r>
          </w:p>
        </w:tc>
        <w:tc>
          <w:tcPr>
            <w:tcW w:w="1466" w:type="pct"/>
            <w:gridSpan w:val="2"/>
            <w:vAlign w:val="center"/>
          </w:tcPr>
          <w:p w14:paraId="52BFABD2" w14:textId="2800430E" w:rsidR="0071694E" w:rsidRPr="0058589B" w:rsidRDefault="00FB1038" w:rsidP="00EF20B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t>Other options:</w:t>
            </w:r>
          </w:p>
        </w:tc>
      </w:tr>
      <w:tr w:rsidR="00FB1038" w:rsidRPr="00AF351B" w14:paraId="5AB89602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" w:type="pct"/>
            <w:vAlign w:val="center"/>
          </w:tcPr>
          <w:p w14:paraId="761999A6" w14:textId="77777777" w:rsidR="00FB1038" w:rsidRPr="00AF351B" w:rsidRDefault="00FB1038" w:rsidP="00EF20B0">
            <w:pPr>
              <w:ind w:left="-3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sym w:font="Wingdings 2" w:char="F0A3"/>
            </w:r>
          </w:p>
        </w:tc>
        <w:tc>
          <w:tcPr>
            <w:tcW w:w="1812" w:type="pct"/>
            <w:gridSpan w:val="2"/>
            <w:vAlign w:val="center"/>
          </w:tcPr>
          <w:p w14:paraId="26E2DCB0" w14:textId="39428EA8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Mechanical</w:t>
            </w:r>
          </w:p>
        </w:tc>
        <w:tc>
          <w:tcPr>
            <w:tcW w:w="211" w:type="pct"/>
            <w:vAlign w:val="center"/>
          </w:tcPr>
          <w:p w14:paraId="285ACFB3" w14:textId="74C5F5C3" w:rsidR="00FB1038" w:rsidRPr="0058589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312" w:type="pct"/>
            <w:gridSpan w:val="3"/>
            <w:vAlign w:val="center"/>
          </w:tcPr>
          <w:p w14:paraId="5F21E994" w14:textId="2AE9B0C6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Creo</w:t>
            </w:r>
          </w:p>
        </w:tc>
        <w:tc>
          <w:tcPr>
            <w:tcW w:w="211" w:type="pct"/>
            <w:vAlign w:val="center"/>
          </w:tcPr>
          <w:p w14:paraId="330AB393" w14:textId="0D3A3ED5" w:rsidR="00FB1038" w:rsidRPr="0058589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258" w:type="pct"/>
            <w:vAlign w:val="center"/>
          </w:tcPr>
          <w:p w14:paraId="4F285E5B" w14:textId="303C24DC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Onsite</w:t>
            </w:r>
          </w:p>
        </w:tc>
      </w:tr>
      <w:tr w:rsidR="00FB1038" w:rsidRPr="00AF351B" w14:paraId="2F58374B" w14:textId="77777777" w:rsidTr="00585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" w:type="pct"/>
            <w:vAlign w:val="center"/>
          </w:tcPr>
          <w:p w14:paraId="765FB978" w14:textId="77777777" w:rsidR="00FB1038" w:rsidRPr="00AF351B" w:rsidRDefault="00FB1038" w:rsidP="00EF20B0">
            <w:pPr>
              <w:ind w:left="-3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sym w:font="Wingdings 2" w:char="F0A3"/>
            </w:r>
          </w:p>
        </w:tc>
        <w:tc>
          <w:tcPr>
            <w:tcW w:w="1812" w:type="pct"/>
            <w:gridSpan w:val="2"/>
            <w:vAlign w:val="center"/>
          </w:tcPr>
          <w:p w14:paraId="7D77E7AF" w14:textId="7F13840A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Hydraulic</w:t>
            </w:r>
          </w:p>
        </w:tc>
        <w:tc>
          <w:tcPr>
            <w:tcW w:w="211" w:type="pct"/>
            <w:vAlign w:val="center"/>
          </w:tcPr>
          <w:p w14:paraId="7C001809" w14:textId="6972377E" w:rsidR="00FB1038" w:rsidRPr="0058589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312" w:type="pct"/>
            <w:gridSpan w:val="3"/>
            <w:vAlign w:val="center"/>
          </w:tcPr>
          <w:p w14:paraId="13D23086" w14:textId="3D84A119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Solid Works</w:t>
            </w:r>
          </w:p>
        </w:tc>
        <w:tc>
          <w:tcPr>
            <w:tcW w:w="211" w:type="pct"/>
            <w:vAlign w:val="center"/>
          </w:tcPr>
          <w:p w14:paraId="019C3EC1" w14:textId="0E8929BA" w:rsidR="00FB1038" w:rsidRPr="0058589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258" w:type="pct"/>
            <w:vAlign w:val="center"/>
          </w:tcPr>
          <w:p w14:paraId="515B1C44" w14:textId="2A590793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Remote</w:t>
            </w:r>
          </w:p>
        </w:tc>
      </w:tr>
      <w:tr w:rsidR="00FB1038" w:rsidRPr="00AF351B" w14:paraId="470F0658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" w:type="pct"/>
            <w:vAlign w:val="center"/>
          </w:tcPr>
          <w:p w14:paraId="664E02DF" w14:textId="77777777" w:rsidR="00FB1038" w:rsidRPr="00AF351B" w:rsidRDefault="00FB1038" w:rsidP="00EF20B0">
            <w:pPr>
              <w:ind w:left="-3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sym w:font="Wingdings 2" w:char="F0A3"/>
            </w:r>
          </w:p>
        </w:tc>
        <w:tc>
          <w:tcPr>
            <w:tcW w:w="1812" w:type="pct"/>
            <w:gridSpan w:val="2"/>
            <w:vAlign w:val="center"/>
          </w:tcPr>
          <w:p w14:paraId="2CB12133" w14:textId="4134FFB4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Electrical</w:t>
            </w:r>
          </w:p>
        </w:tc>
        <w:tc>
          <w:tcPr>
            <w:tcW w:w="211" w:type="pct"/>
            <w:vAlign w:val="center"/>
          </w:tcPr>
          <w:p w14:paraId="225360D8" w14:textId="5DC7CE23" w:rsidR="00FB1038" w:rsidRPr="0058589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312" w:type="pct"/>
            <w:gridSpan w:val="3"/>
            <w:vAlign w:val="center"/>
          </w:tcPr>
          <w:p w14:paraId="71065C32" w14:textId="72728593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Inventor</w:t>
            </w:r>
          </w:p>
        </w:tc>
        <w:tc>
          <w:tcPr>
            <w:tcW w:w="211" w:type="pct"/>
            <w:vAlign w:val="center"/>
          </w:tcPr>
          <w:p w14:paraId="1C0BEFFD" w14:textId="3F128ED3" w:rsidR="00FB1038" w:rsidRPr="0058589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258" w:type="pct"/>
            <w:vAlign w:val="center"/>
          </w:tcPr>
          <w:p w14:paraId="59D121EA" w14:textId="49143F41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Offshore</w:t>
            </w:r>
          </w:p>
        </w:tc>
      </w:tr>
      <w:tr w:rsidR="00FB1038" w:rsidRPr="00AF351B" w14:paraId="60C7CD5D" w14:textId="77777777" w:rsidTr="00585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" w:type="pct"/>
            <w:vAlign w:val="center"/>
          </w:tcPr>
          <w:p w14:paraId="26732CDF" w14:textId="77777777" w:rsidR="00FB1038" w:rsidRPr="00AF351B" w:rsidRDefault="00FB1038" w:rsidP="00EF20B0">
            <w:pPr>
              <w:ind w:left="-3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sym w:font="Wingdings 2" w:char="F0A3"/>
            </w:r>
          </w:p>
        </w:tc>
        <w:tc>
          <w:tcPr>
            <w:tcW w:w="1812" w:type="pct"/>
            <w:gridSpan w:val="2"/>
            <w:vAlign w:val="center"/>
          </w:tcPr>
          <w:p w14:paraId="76D63702" w14:textId="1BF9E8E5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Routing</w:t>
            </w:r>
          </w:p>
        </w:tc>
        <w:tc>
          <w:tcPr>
            <w:tcW w:w="211" w:type="pct"/>
            <w:vAlign w:val="center"/>
          </w:tcPr>
          <w:p w14:paraId="13093234" w14:textId="553C0E19" w:rsidR="00FB1038" w:rsidRPr="0058589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312" w:type="pct"/>
            <w:gridSpan w:val="3"/>
            <w:vAlign w:val="center"/>
          </w:tcPr>
          <w:p w14:paraId="17C624E1" w14:textId="7738A41C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Capital Harness</w:t>
            </w:r>
          </w:p>
        </w:tc>
        <w:tc>
          <w:tcPr>
            <w:tcW w:w="211" w:type="pct"/>
            <w:vAlign w:val="center"/>
          </w:tcPr>
          <w:p w14:paraId="278182F6" w14:textId="77777777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58" w:type="pct"/>
            <w:vAlign w:val="center"/>
          </w:tcPr>
          <w:p w14:paraId="2B8D24C1" w14:textId="0811390C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B1038" w:rsidRPr="00AF351B" w14:paraId="46627B60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" w:type="pct"/>
            <w:vAlign w:val="center"/>
          </w:tcPr>
          <w:p w14:paraId="6C1E4D09" w14:textId="77777777" w:rsidR="00FB1038" w:rsidRPr="00AF351B" w:rsidRDefault="00FB1038" w:rsidP="00EF20B0">
            <w:pPr>
              <w:ind w:left="-3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sym w:font="Wingdings 2" w:char="F0A3"/>
            </w:r>
          </w:p>
        </w:tc>
        <w:tc>
          <w:tcPr>
            <w:tcW w:w="1812" w:type="pct"/>
            <w:gridSpan w:val="2"/>
            <w:vAlign w:val="center"/>
          </w:tcPr>
          <w:p w14:paraId="07B2C59F" w14:textId="35BF4DE9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Embedded Systems</w:t>
            </w:r>
          </w:p>
        </w:tc>
        <w:tc>
          <w:tcPr>
            <w:tcW w:w="211" w:type="pct"/>
            <w:vAlign w:val="center"/>
          </w:tcPr>
          <w:p w14:paraId="70542B0B" w14:textId="7BF5B8CF" w:rsidR="00FB1038" w:rsidRPr="0058589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312" w:type="pct"/>
            <w:gridSpan w:val="3"/>
            <w:vAlign w:val="center"/>
          </w:tcPr>
          <w:p w14:paraId="7DA2F430" w14:textId="575FF9C7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??</w:t>
            </w:r>
          </w:p>
        </w:tc>
        <w:tc>
          <w:tcPr>
            <w:tcW w:w="211" w:type="pct"/>
            <w:vAlign w:val="center"/>
          </w:tcPr>
          <w:p w14:paraId="6F7EC2FB" w14:textId="77777777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58" w:type="pct"/>
            <w:vAlign w:val="center"/>
          </w:tcPr>
          <w:p w14:paraId="617E53D2" w14:textId="0A912772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B1038" w:rsidRPr="00AF351B" w14:paraId="69DFC753" w14:textId="77777777" w:rsidTr="00585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" w:type="pct"/>
            <w:vAlign w:val="center"/>
          </w:tcPr>
          <w:p w14:paraId="4B23F4C8" w14:textId="77777777" w:rsidR="00FB1038" w:rsidRPr="00AF351B" w:rsidRDefault="00FB1038" w:rsidP="00EF20B0">
            <w:pPr>
              <w:ind w:left="-3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sym w:font="Wingdings 2" w:char="F0A3"/>
            </w:r>
          </w:p>
        </w:tc>
        <w:tc>
          <w:tcPr>
            <w:tcW w:w="1812" w:type="pct"/>
            <w:gridSpan w:val="2"/>
            <w:vAlign w:val="center"/>
          </w:tcPr>
          <w:p w14:paraId="08052B8F" w14:textId="63776101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Drafting</w:t>
            </w:r>
          </w:p>
        </w:tc>
        <w:tc>
          <w:tcPr>
            <w:tcW w:w="211" w:type="pct"/>
            <w:vAlign w:val="center"/>
          </w:tcPr>
          <w:p w14:paraId="4964D03C" w14:textId="1CBFD456" w:rsidR="00FB1038" w:rsidRPr="0058589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312" w:type="pct"/>
            <w:gridSpan w:val="3"/>
            <w:vAlign w:val="center"/>
          </w:tcPr>
          <w:p w14:paraId="0CD2D22F" w14:textId="65ECFACF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FEA</w:t>
            </w:r>
          </w:p>
        </w:tc>
        <w:tc>
          <w:tcPr>
            <w:tcW w:w="211" w:type="pct"/>
            <w:vAlign w:val="center"/>
          </w:tcPr>
          <w:p w14:paraId="0ED60016" w14:textId="77777777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58" w:type="pct"/>
            <w:vAlign w:val="center"/>
          </w:tcPr>
          <w:p w14:paraId="3D726D81" w14:textId="36A90287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B1038" w:rsidRPr="00AF351B" w14:paraId="346F311A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" w:type="pct"/>
            <w:vAlign w:val="center"/>
          </w:tcPr>
          <w:p w14:paraId="48EEB6B5" w14:textId="77777777" w:rsidR="00FB1038" w:rsidRPr="00AF351B" w:rsidRDefault="00FB1038" w:rsidP="00EF20B0">
            <w:pPr>
              <w:ind w:left="-3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sym w:font="Wingdings 2" w:char="F0A3"/>
            </w:r>
          </w:p>
        </w:tc>
        <w:tc>
          <w:tcPr>
            <w:tcW w:w="1812" w:type="pct"/>
            <w:gridSpan w:val="2"/>
            <w:vAlign w:val="center"/>
          </w:tcPr>
          <w:p w14:paraId="68F0AB5E" w14:textId="0D567B69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Procurement</w:t>
            </w:r>
          </w:p>
        </w:tc>
        <w:tc>
          <w:tcPr>
            <w:tcW w:w="211" w:type="pct"/>
            <w:vAlign w:val="center"/>
          </w:tcPr>
          <w:p w14:paraId="73EB30C7" w14:textId="0641B9E4" w:rsidR="00FB1038" w:rsidRPr="0058589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312" w:type="pct"/>
            <w:gridSpan w:val="3"/>
            <w:vAlign w:val="center"/>
          </w:tcPr>
          <w:p w14:paraId="292FB7F7" w14:textId="228F9BDD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CFD</w:t>
            </w:r>
          </w:p>
        </w:tc>
        <w:tc>
          <w:tcPr>
            <w:tcW w:w="211" w:type="pct"/>
            <w:vAlign w:val="center"/>
          </w:tcPr>
          <w:p w14:paraId="26B15127" w14:textId="77777777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58" w:type="pct"/>
            <w:vAlign w:val="center"/>
          </w:tcPr>
          <w:p w14:paraId="08E42BC1" w14:textId="1AE39DF6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B1038" w:rsidRPr="00AF351B" w14:paraId="604D7FE5" w14:textId="77777777" w:rsidTr="00585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" w:type="pct"/>
            <w:vAlign w:val="center"/>
          </w:tcPr>
          <w:p w14:paraId="6B4A4729" w14:textId="7946AD79" w:rsidR="00FB1038" w:rsidRPr="00AF351B" w:rsidRDefault="00FB1038" w:rsidP="00EF20B0">
            <w:pPr>
              <w:ind w:left="-3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sym w:font="Wingdings 2" w:char="F0A3"/>
            </w:r>
          </w:p>
        </w:tc>
        <w:tc>
          <w:tcPr>
            <w:tcW w:w="1812" w:type="pct"/>
            <w:gridSpan w:val="2"/>
            <w:vAlign w:val="center"/>
          </w:tcPr>
          <w:p w14:paraId="1B98CD55" w14:textId="1879F319" w:rsidR="00FB1038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Quality Engineering</w:t>
            </w:r>
          </w:p>
        </w:tc>
        <w:tc>
          <w:tcPr>
            <w:tcW w:w="211" w:type="pct"/>
            <w:vAlign w:val="center"/>
          </w:tcPr>
          <w:p w14:paraId="5009FCD6" w14:textId="228520B8" w:rsidR="00FB1038" w:rsidRPr="0058589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312" w:type="pct"/>
            <w:gridSpan w:val="3"/>
            <w:vAlign w:val="center"/>
          </w:tcPr>
          <w:p w14:paraId="2F8DCDC2" w14:textId="1C983C59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Ansys</w:t>
            </w:r>
          </w:p>
        </w:tc>
        <w:tc>
          <w:tcPr>
            <w:tcW w:w="211" w:type="pct"/>
            <w:vAlign w:val="center"/>
          </w:tcPr>
          <w:p w14:paraId="6E1B47B7" w14:textId="77777777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58" w:type="pct"/>
            <w:vAlign w:val="center"/>
          </w:tcPr>
          <w:p w14:paraId="2A35781B" w14:textId="3BAB23EB" w:rsidR="00FB1038" w:rsidRPr="00AF351B" w:rsidRDefault="00FB1038" w:rsidP="00EF2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B1038" w:rsidRPr="00AF351B" w14:paraId="38BDBE33" w14:textId="77777777" w:rsidTr="00585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" w:type="pct"/>
            <w:vAlign w:val="center"/>
          </w:tcPr>
          <w:p w14:paraId="4218EF02" w14:textId="277A02F4" w:rsidR="00FB1038" w:rsidRPr="00AF351B" w:rsidRDefault="00FB1038" w:rsidP="00EF20B0">
            <w:pPr>
              <w:ind w:left="-30"/>
              <w:rPr>
                <w:sz w:val="20"/>
                <w:szCs w:val="20"/>
              </w:rPr>
            </w:pPr>
            <w:r w:rsidRPr="00AF351B">
              <w:rPr>
                <w:sz w:val="20"/>
                <w:szCs w:val="20"/>
              </w:rPr>
              <w:sym w:font="Wingdings 2" w:char="F0A3"/>
            </w:r>
          </w:p>
        </w:tc>
        <w:tc>
          <w:tcPr>
            <w:tcW w:w="1812" w:type="pct"/>
            <w:gridSpan w:val="2"/>
            <w:vAlign w:val="center"/>
          </w:tcPr>
          <w:p w14:paraId="5195EBC7" w14:textId="0B69DE68" w:rsidR="00FB1038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Supplier Development</w:t>
            </w:r>
          </w:p>
        </w:tc>
        <w:tc>
          <w:tcPr>
            <w:tcW w:w="211" w:type="pct"/>
            <w:vAlign w:val="center"/>
          </w:tcPr>
          <w:p w14:paraId="7F831924" w14:textId="6844F1DB" w:rsidR="00FB1038" w:rsidRPr="0058589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589B">
              <w:rPr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312" w:type="pct"/>
            <w:gridSpan w:val="3"/>
            <w:vAlign w:val="center"/>
          </w:tcPr>
          <w:p w14:paraId="7FEC51C3" w14:textId="6B035BC9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________________</w:t>
            </w:r>
          </w:p>
        </w:tc>
        <w:tc>
          <w:tcPr>
            <w:tcW w:w="211" w:type="pct"/>
            <w:vAlign w:val="center"/>
          </w:tcPr>
          <w:p w14:paraId="280993B0" w14:textId="77777777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58" w:type="pct"/>
            <w:vAlign w:val="center"/>
          </w:tcPr>
          <w:p w14:paraId="636870D6" w14:textId="046A5FDD" w:rsidR="00FB1038" w:rsidRPr="00AF351B" w:rsidRDefault="00FB1038" w:rsidP="00EF2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9CBCC7F" w14:textId="04B2DC90" w:rsidR="00AF351B" w:rsidRDefault="00AF351B" w:rsidP="005E24A1">
      <w:pPr>
        <w:tabs>
          <w:tab w:val="left" w:pos="1995"/>
        </w:tabs>
        <w:rPr>
          <w:sz w:val="20"/>
          <w:szCs w:val="20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5270D" w14:paraId="3EFADE90" w14:textId="77777777" w:rsidTr="00EF2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7E90F1AC" w14:textId="1ABAE349" w:rsidR="0045270D" w:rsidRDefault="0045270D" w:rsidP="00EF20B0">
            <w:pPr>
              <w:tabs>
                <w:tab w:val="left" w:pos="199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Requested Start</w:t>
            </w:r>
            <w:r w:rsidR="00F820A5">
              <w:rPr>
                <w:sz w:val="20"/>
                <w:szCs w:val="20"/>
              </w:rPr>
              <w:t>:</w:t>
            </w:r>
          </w:p>
        </w:tc>
        <w:tc>
          <w:tcPr>
            <w:tcW w:w="2337" w:type="dxa"/>
            <w:vAlign w:val="center"/>
          </w:tcPr>
          <w:p w14:paraId="19944467" w14:textId="2A9221D8" w:rsidR="0045270D" w:rsidRDefault="0045270D" w:rsidP="00EF20B0">
            <w:pPr>
              <w:tabs>
                <w:tab w:val="left" w:pos="19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38" w:type="dxa"/>
            <w:vAlign w:val="center"/>
          </w:tcPr>
          <w:p w14:paraId="6810F311" w14:textId="4C8A298D" w:rsidR="0045270D" w:rsidRDefault="0045270D" w:rsidP="00EF20B0">
            <w:pPr>
              <w:tabs>
                <w:tab w:val="left" w:pos="19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Estimated Budget</w:t>
            </w:r>
            <w:r w:rsidR="00F820A5">
              <w:rPr>
                <w:sz w:val="20"/>
                <w:szCs w:val="20"/>
              </w:rPr>
              <w:t>:</w:t>
            </w:r>
          </w:p>
        </w:tc>
        <w:tc>
          <w:tcPr>
            <w:tcW w:w="2338" w:type="dxa"/>
            <w:vAlign w:val="center"/>
          </w:tcPr>
          <w:p w14:paraId="6D49B03C" w14:textId="1E15A98F" w:rsidR="0045270D" w:rsidRDefault="0045270D" w:rsidP="00EF20B0">
            <w:pPr>
              <w:tabs>
                <w:tab w:val="left" w:pos="19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270D" w14:paraId="7AC94BA5" w14:textId="77777777" w:rsidTr="00EF2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39392263" w14:textId="0EAE373F" w:rsidR="0045270D" w:rsidRDefault="0045270D" w:rsidP="00EF20B0">
            <w:pPr>
              <w:tabs>
                <w:tab w:val="left" w:pos="199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Required Completion</w:t>
            </w:r>
            <w:r w:rsidR="00F820A5">
              <w:rPr>
                <w:sz w:val="20"/>
                <w:szCs w:val="20"/>
              </w:rPr>
              <w:t>:</w:t>
            </w:r>
          </w:p>
        </w:tc>
        <w:tc>
          <w:tcPr>
            <w:tcW w:w="2337" w:type="dxa"/>
            <w:vAlign w:val="center"/>
          </w:tcPr>
          <w:p w14:paraId="5FE91544" w14:textId="432913F7" w:rsidR="0045270D" w:rsidRDefault="0045270D" w:rsidP="00EF20B0">
            <w:pPr>
              <w:tabs>
                <w:tab w:val="left" w:pos="19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38" w:type="dxa"/>
            <w:vAlign w:val="center"/>
          </w:tcPr>
          <w:p w14:paraId="0BE1C1B9" w14:textId="6B68F2DE" w:rsidR="0045270D" w:rsidRPr="00EF20B0" w:rsidRDefault="0045270D" w:rsidP="00EF20B0">
            <w:pPr>
              <w:tabs>
                <w:tab w:val="left" w:pos="19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EF20B0">
              <w:rPr>
                <w:b/>
                <w:bCs/>
                <w:sz w:val="20"/>
                <w:szCs w:val="20"/>
              </w:rPr>
              <w:t>Estimated Hours</w:t>
            </w:r>
            <w:r w:rsidR="00F820A5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338" w:type="dxa"/>
            <w:vAlign w:val="center"/>
          </w:tcPr>
          <w:p w14:paraId="6ED19EE3" w14:textId="19EFC2EC" w:rsidR="0045270D" w:rsidRDefault="0045270D" w:rsidP="00EF20B0">
            <w:pPr>
              <w:tabs>
                <w:tab w:val="left" w:pos="19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C5D9ACA" w14:textId="7E2FAD94" w:rsidR="000F7B28" w:rsidRPr="00AF351B" w:rsidRDefault="000F7B28" w:rsidP="0045270D">
      <w:pPr>
        <w:tabs>
          <w:tab w:val="left" w:pos="1995"/>
        </w:tabs>
        <w:rPr>
          <w:sz w:val="20"/>
          <w:szCs w:val="20"/>
        </w:rPr>
      </w:pPr>
    </w:p>
    <w:sectPr w:rsidR="000F7B28" w:rsidRPr="00AF351B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FA037" w14:textId="77777777" w:rsidR="006708AD" w:rsidRDefault="006708AD" w:rsidP="00650259">
      <w:pPr>
        <w:spacing w:after="0" w:line="240" w:lineRule="auto"/>
      </w:pPr>
      <w:r>
        <w:separator/>
      </w:r>
    </w:p>
  </w:endnote>
  <w:endnote w:type="continuationSeparator" w:id="0">
    <w:p w14:paraId="21345FEB" w14:textId="77777777" w:rsidR="006708AD" w:rsidRDefault="006708AD" w:rsidP="00650259">
      <w:pPr>
        <w:spacing w:after="0" w:line="240" w:lineRule="auto"/>
      </w:pPr>
      <w:r>
        <w:continuationSeparator/>
      </w:r>
    </w:p>
  </w:endnote>
  <w:endnote w:type="continuationNotice" w:id="1">
    <w:p w14:paraId="3A2A9A9C" w14:textId="77777777" w:rsidR="006708AD" w:rsidRDefault="006708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82B563-B067-4E6A-9DA0-F9EFB3DFE375}"/>
    <w:embedBold r:id="rId2" w:fontKey="{59EDCC4B-4555-4C1E-8195-625BCDC705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4775032-F295-4F29-B29E-E4604C8AE050}"/>
    <w:embedBold r:id="rId4" w:fontKey="{1383EEEB-F0AB-4797-BF24-69857837DA35}"/>
    <w:embedItalic r:id="rId5" w:fontKey="{DC94AF30-3FF8-452D-A325-A1218CDCFD0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2A073B2-6C74-4A40-A23F-0914B08D983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02C852B5-B3A2-4875-AC01-000EF6771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4A0A6895" w14:textId="77777777" w:rsidTr="00C4167A">
      <w:tc>
        <w:tcPr>
          <w:tcW w:w="4675" w:type="dxa"/>
          <w:vAlign w:val="center"/>
        </w:tcPr>
        <w:p w14:paraId="12FD82DA" w14:textId="0608FF15" w:rsidR="002462F3" w:rsidRPr="002462F3" w:rsidRDefault="005E24A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Productive Resources</w:t>
          </w:r>
          <w:r w:rsidR="007F6A1F">
            <w:rPr>
              <w:sz w:val="18"/>
              <w:szCs w:val="24"/>
            </w:rPr>
            <w:t xml:space="preserve"> LLC</w:t>
          </w:r>
        </w:p>
      </w:tc>
      <w:tc>
        <w:tcPr>
          <w:tcW w:w="4675" w:type="dxa"/>
          <w:vAlign w:val="center"/>
        </w:tcPr>
        <w:p w14:paraId="2291AF9A" w14:textId="36653363" w:rsidR="002462F3" w:rsidRPr="002462F3" w:rsidRDefault="007F6A1F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All Rights Reserved</w:t>
          </w:r>
        </w:p>
      </w:tc>
    </w:tr>
  </w:tbl>
  <w:p w14:paraId="0C5AFA78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A3BD5" w14:textId="77777777" w:rsidR="006708AD" w:rsidRDefault="006708AD" w:rsidP="00650259">
      <w:pPr>
        <w:spacing w:after="0" w:line="240" w:lineRule="auto"/>
      </w:pPr>
      <w:r>
        <w:separator/>
      </w:r>
    </w:p>
  </w:footnote>
  <w:footnote w:type="continuationSeparator" w:id="0">
    <w:p w14:paraId="61E69004" w14:textId="77777777" w:rsidR="006708AD" w:rsidRDefault="006708AD" w:rsidP="00650259">
      <w:pPr>
        <w:spacing w:after="0" w:line="240" w:lineRule="auto"/>
      </w:pPr>
      <w:r>
        <w:continuationSeparator/>
      </w:r>
    </w:p>
  </w:footnote>
  <w:footnote w:type="continuationNotice" w:id="1">
    <w:p w14:paraId="76D3A9DA" w14:textId="77777777" w:rsidR="006708AD" w:rsidRDefault="006708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5513"/>
    </w:tblGrid>
    <w:tr w:rsidR="00731F26" w:rsidRPr="00731F26" w14:paraId="65D7BE54" w14:textId="77777777" w:rsidTr="008C701B">
      <w:trPr>
        <w:trHeight w:val="792"/>
      </w:trPr>
      <w:tc>
        <w:tcPr>
          <w:tcW w:w="1142" w:type="dxa"/>
          <w:shd w:val="clear" w:color="auto" w:fill="731F1C" w:themeFill="accent5"/>
          <w:vAlign w:val="center"/>
        </w:tcPr>
        <w:p w14:paraId="44A71497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568959C" wp14:editId="5840604E">
                <wp:extent cx="883868" cy="405765"/>
                <wp:effectExtent l="0" t="0" r="0" b="0"/>
                <wp:docPr id="4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13" w:type="dxa"/>
          <w:shd w:val="clear" w:color="auto" w:fill="731F1C" w:themeFill="accent5"/>
          <w:vAlign w:val="center"/>
        </w:tcPr>
        <w:p w14:paraId="58CDAFA2" w14:textId="35707E51" w:rsidR="00576892" w:rsidRPr="00731F26" w:rsidRDefault="005E24A1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Project Initiation Request</w:t>
          </w:r>
        </w:p>
      </w:tc>
    </w:tr>
  </w:tbl>
  <w:p w14:paraId="20AD8C9C" w14:textId="37AABD1F" w:rsidR="00650259" w:rsidRDefault="008C701B" w:rsidP="00731F26">
    <w:pPr>
      <w:pStyle w:val="NoSpacing"/>
    </w:pPr>
    <w:r>
      <w:rPr>
        <w:rFonts w:ascii="Corbel" w:hAnsi="Corbel" w:cs="Times New Roman"/>
        <w:noProof/>
        <w:color w:val="FFFFFF"/>
        <w:sz w:val="44"/>
      </w:rPr>
      <w:drawing>
        <wp:anchor distT="0" distB="0" distL="114300" distR="114300" simplePos="0" relativeHeight="251658240" behindDoc="0" locked="0" layoutInCell="1" allowOverlap="1" wp14:anchorId="71E2C801" wp14:editId="1D1AFA03">
          <wp:simplePos x="0" y="0"/>
          <wp:positionH relativeFrom="margin">
            <wp:align>right</wp:align>
          </wp:positionH>
          <wp:positionV relativeFrom="paragraph">
            <wp:posOffset>-493395</wp:posOffset>
          </wp:positionV>
          <wp:extent cx="1319291" cy="447675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291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YzMjYyNrE0NTMwNTZQ0lEKTi0uzszPAykwqgUAAma9SSwAAAA="/>
  </w:docVars>
  <w:rsids>
    <w:rsidRoot w:val="005E24A1"/>
    <w:rsid w:val="00021F9B"/>
    <w:rsid w:val="00052382"/>
    <w:rsid w:val="0006568A"/>
    <w:rsid w:val="00076F0F"/>
    <w:rsid w:val="00084253"/>
    <w:rsid w:val="00094932"/>
    <w:rsid w:val="000C295B"/>
    <w:rsid w:val="000D1F49"/>
    <w:rsid w:val="000F7B28"/>
    <w:rsid w:val="00131E77"/>
    <w:rsid w:val="001727CA"/>
    <w:rsid w:val="001C4A3D"/>
    <w:rsid w:val="001E23DE"/>
    <w:rsid w:val="002113AF"/>
    <w:rsid w:val="00244634"/>
    <w:rsid w:val="002462F3"/>
    <w:rsid w:val="002632B2"/>
    <w:rsid w:val="002C56E6"/>
    <w:rsid w:val="00346DE2"/>
    <w:rsid w:val="00361E11"/>
    <w:rsid w:val="003B4744"/>
    <w:rsid w:val="003F0847"/>
    <w:rsid w:val="0040090B"/>
    <w:rsid w:val="00424086"/>
    <w:rsid w:val="0045270D"/>
    <w:rsid w:val="0046302A"/>
    <w:rsid w:val="00487D2D"/>
    <w:rsid w:val="004D5D62"/>
    <w:rsid w:val="005112D0"/>
    <w:rsid w:val="00516B1A"/>
    <w:rsid w:val="00577E06"/>
    <w:rsid w:val="0058589B"/>
    <w:rsid w:val="00592BF7"/>
    <w:rsid w:val="005A3BF7"/>
    <w:rsid w:val="005A7150"/>
    <w:rsid w:val="005C5B32"/>
    <w:rsid w:val="005D21D9"/>
    <w:rsid w:val="005E24A1"/>
    <w:rsid w:val="005F2035"/>
    <w:rsid w:val="005F7990"/>
    <w:rsid w:val="0063739C"/>
    <w:rsid w:val="00650259"/>
    <w:rsid w:val="006708AD"/>
    <w:rsid w:val="006B1784"/>
    <w:rsid w:val="006E629B"/>
    <w:rsid w:val="0071694E"/>
    <w:rsid w:val="00731F26"/>
    <w:rsid w:val="007330A2"/>
    <w:rsid w:val="00760D65"/>
    <w:rsid w:val="00770F25"/>
    <w:rsid w:val="00772A01"/>
    <w:rsid w:val="007A35A8"/>
    <w:rsid w:val="007B0A85"/>
    <w:rsid w:val="007C6A52"/>
    <w:rsid w:val="007F6A1F"/>
    <w:rsid w:val="0082043E"/>
    <w:rsid w:val="008C701B"/>
    <w:rsid w:val="008E203A"/>
    <w:rsid w:val="00903FDE"/>
    <w:rsid w:val="0091229C"/>
    <w:rsid w:val="00940E73"/>
    <w:rsid w:val="0098597D"/>
    <w:rsid w:val="009F5C06"/>
    <w:rsid w:val="009F619A"/>
    <w:rsid w:val="009F6DDE"/>
    <w:rsid w:val="00A07415"/>
    <w:rsid w:val="00A370A8"/>
    <w:rsid w:val="00A51D6A"/>
    <w:rsid w:val="00A65D5E"/>
    <w:rsid w:val="00A80046"/>
    <w:rsid w:val="00AD24C8"/>
    <w:rsid w:val="00AF351B"/>
    <w:rsid w:val="00B25CE8"/>
    <w:rsid w:val="00B67FE4"/>
    <w:rsid w:val="00BA31CA"/>
    <w:rsid w:val="00BA71AB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DF7288"/>
    <w:rsid w:val="00E2010A"/>
    <w:rsid w:val="00E61C09"/>
    <w:rsid w:val="00E677FE"/>
    <w:rsid w:val="00EB3B58"/>
    <w:rsid w:val="00EB563B"/>
    <w:rsid w:val="00EC7359"/>
    <w:rsid w:val="00EE3054"/>
    <w:rsid w:val="00EF20B0"/>
    <w:rsid w:val="00F00606"/>
    <w:rsid w:val="00F01256"/>
    <w:rsid w:val="00F34A26"/>
    <w:rsid w:val="00F62A1B"/>
    <w:rsid w:val="00F820A5"/>
    <w:rsid w:val="00FA0BFA"/>
    <w:rsid w:val="00FB103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691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table" w:styleId="PlainTable1">
    <w:name w:val="Plain Table 1"/>
    <w:basedOn w:val="TableNormal"/>
    <w:uiPriority w:val="41"/>
    <w:rsid w:val="005A715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rbi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4BA06D91D449018C5477E329BBE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59A2-4FBB-4F11-9AE6-E5218EF81F3E}"/>
      </w:docPartPr>
      <w:docPartBody>
        <w:p w:rsidR="00CA2C15" w:rsidRDefault="0098570B">
          <w:pPr>
            <w:pStyle w:val="E54BA06D91D449018C5477E329BBEA3A"/>
          </w:pPr>
          <w:r w:rsidRPr="00346DE2">
            <w:t>Address</w:t>
          </w:r>
        </w:p>
      </w:docPartBody>
    </w:docPart>
    <w:docPart>
      <w:docPartPr>
        <w:name w:val="E72E317CBD5B4D80A4548442CB623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EA1BA-29B1-49CD-B045-07AEA108C3B1}"/>
      </w:docPartPr>
      <w:docPartBody>
        <w:p w:rsidR="00CA2C15" w:rsidRDefault="0098570B">
          <w:pPr>
            <w:pStyle w:val="E72E317CBD5B4D80A4548442CB623E05"/>
          </w:pPr>
          <w:r w:rsidRPr="00346DE2">
            <w:t>City/State/Zip</w:t>
          </w:r>
        </w:p>
      </w:docPartBody>
    </w:docPart>
    <w:docPart>
      <w:docPartPr>
        <w:name w:val="B85068523FA0404197EFC8E11C1E1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EF88B-8A4C-4DA0-80CD-A2AB2FD9C2D8}"/>
      </w:docPartPr>
      <w:docPartBody>
        <w:p w:rsidR="00CA2C15" w:rsidRDefault="0098570B">
          <w:pPr>
            <w:pStyle w:val="B85068523FA0404197EFC8E11C1E1ADA"/>
          </w:pPr>
          <w:r w:rsidRPr="00346DE2">
            <w:t>Cell Phone</w:t>
          </w:r>
        </w:p>
      </w:docPartBody>
    </w:docPart>
    <w:docPart>
      <w:docPartPr>
        <w:name w:val="1451E63554C24E49B111B7FA08D31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3AAC8-532B-4EAB-A738-7A65FD2053FC}"/>
      </w:docPartPr>
      <w:docPartBody>
        <w:p w:rsidR="00CA2C15" w:rsidRDefault="0098570B">
          <w:pPr>
            <w:pStyle w:val="1451E63554C24E49B111B7FA08D31DC5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C15"/>
    <w:rsid w:val="007A5D5A"/>
    <w:rsid w:val="0098570B"/>
    <w:rsid w:val="00CA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4BA06D91D449018C5477E329BBEA3A">
    <w:name w:val="E54BA06D91D449018C5477E329BBEA3A"/>
  </w:style>
  <w:style w:type="paragraph" w:customStyle="1" w:styleId="E72E317CBD5B4D80A4548442CB623E05">
    <w:name w:val="E72E317CBD5B4D80A4548442CB623E05"/>
  </w:style>
  <w:style w:type="paragraph" w:customStyle="1" w:styleId="B85068523FA0404197EFC8E11C1E1ADA">
    <w:name w:val="B85068523FA0404197EFC8E11C1E1ADA"/>
  </w:style>
  <w:style w:type="paragraph" w:customStyle="1" w:styleId="1451E63554C24E49B111B7FA08D31DC5">
    <w:name w:val="1451E63554C24E49B111B7FA08D31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A802071C1CE4C926CD9F6A5AC3958" ma:contentTypeVersion="8" ma:contentTypeDescription="Create a new document." ma:contentTypeScope="" ma:versionID="007df7f29ee620bd8a2acd13b66339ca">
  <xsd:schema xmlns:xsd="http://www.w3.org/2001/XMLSchema" xmlns:xs="http://www.w3.org/2001/XMLSchema" xmlns:p="http://schemas.microsoft.com/office/2006/metadata/properties" xmlns:ns3="ad5d9246-5c4e-4688-894f-8145a648e9b6" xmlns:ns4="49cd8b3b-535a-4c28-a9c3-769197e2cbc8" targetNamespace="http://schemas.microsoft.com/office/2006/metadata/properties" ma:root="true" ma:fieldsID="28840a3ae95dcbc2caffe51601b03ef7" ns3:_="" ns4:_="">
    <xsd:import namespace="ad5d9246-5c4e-4688-894f-8145a648e9b6"/>
    <xsd:import namespace="49cd8b3b-535a-4c28-a9c3-769197e2cb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d9246-5c4e-4688-894f-8145a648e9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d8b3b-535a-4c28-a9c3-769197e2cb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93BB5D-21C2-4C53-A919-D653604502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d9246-5c4e-4688-894f-8145a648e9b6"/>
    <ds:schemaRef ds:uri="49cd8b3b-535a-4c28-a9c3-769197e2cb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2021-12-16T19:23:00Z</dcterms:created>
  <dcterms:modified xsi:type="dcterms:W3CDTF">2021-12-16T19:23:00Z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0x01010028BA802071C1CE4C926CD9F6A5AC3958</vt:lpwstr>
  </property>
</Properties>
</file>